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482"/>
      </w:tblGrid>
      <w:tr w:rsidR="001C5371" w:rsidRPr="00753252" w14:paraId="38E3259D" w14:textId="77777777" w:rsidTr="001F1644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F579A38" w14:textId="77777777" w:rsidR="001C5371" w:rsidRPr="00753252" w:rsidRDefault="001C5371" w:rsidP="0050667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EC44709" w14:textId="77777777" w:rsidR="001C5371" w:rsidRPr="00753252" w:rsidRDefault="001C5371" w:rsidP="0050667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</w:tcPr>
          <w:p w14:paraId="69B2E878" w14:textId="77777777" w:rsidR="001C5371" w:rsidRPr="00753252" w:rsidRDefault="001C5371" w:rsidP="0050667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AE6054E" w14:textId="61C1FA79" w:rsidR="001C5371" w:rsidRPr="00753252" w:rsidRDefault="001C5371" w:rsidP="0050667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</w:tcPr>
          <w:p w14:paraId="0EB523E9" w14:textId="77777777" w:rsidR="001C5371" w:rsidRPr="00753252" w:rsidRDefault="001C5371" w:rsidP="0050667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5663D6E" w14:textId="15057DBB" w:rsidR="001C5371" w:rsidRPr="00753252" w:rsidRDefault="001C5371" w:rsidP="0050667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2" w:type="dxa"/>
            <w:tcBorders>
              <w:top w:val="single" w:sz="4" w:space="0" w:color="000000" w:themeColor="text1"/>
            </w:tcBorders>
            <w:textDirection w:val="tbRl"/>
            <w:vAlign w:val="center"/>
          </w:tcPr>
          <w:p w14:paraId="2E4F725D" w14:textId="5B75F4E2" w:rsidR="001C5371" w:rsidRPr="001C5371" w:rsidRDefault="001C5371" w:rsidP="001F1644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1C5371" w:rsidRPr="00753252" w14:paraId="44855665" w14:textId="77777777" w:rsidTr="001F1644">
        <w:trPr>
          <w:cantSplit/>
          <w:trHeight w:hRule="exact" w:val="1985"/>
        </w:trPr>
        <w:tc>
          <w:tcPr>
            <w:tcW w:w="1134" w:type="dxa"/>
          </w:tcPr>
          <w:p w14:paraId="7D26CAFA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24D1791" wp14:editId="328DDF42">
                  <wp:extent cx="684530" cy="1026795"/>
                  <wp:effectExtent l="0" t="0" r="1270" b="1905"/>
                  <wp:docPr id="44053177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445DBF2" w14:textId="4CC4EB7D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7BAA8B1" wp14:editId="1EE64D3E">
                  <wp:extent cx="684530" cy="1026795"/>
                  <wp:effectExtent l="0" t="0" r="1270" b="1905"/>
                  <wp:docPr id="1684967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646FF1F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713A7F6" w14:textId="0F8D2EBF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734B5C20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81F420F" w14:textId="562F653B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2" w:type="dxa"/>
            <w:textDirection w:val="tbRl"/>
            <w:vAlign w:val="center"/>
          </w:tcPr>
          <w:p w14:paraId="12363469" w14:textId="43D4254F" w:rsidR="001C5371" w:rsidRPr="001C5371" w:rsidRDefault="001C5371" w:rsidP="001F1644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C5371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1C5371" w:rsidRPr="00753252" w14:paraId="226F50F4" w14:textId="77777777" w:rsidTr="001F1644">
        <w:trPr>
          <w:cantSplit/>
          <w:trHeight w:hRule="exact" w:val="1985"/>
        </w:trPr>
        <w:tc>
          <w:tcPr>
            <w:tcW w:w="1134" w:type="dxa"/>
            <w:vAlign w:val="bottom"/>
          </w:tcPr>
          <w:p w14:paraId="4A5027A6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42E0D2F" wp14:editId="75BC6663">
                  <wp:extent cx="684530" cy="1026795"/>
                  <wp:effectExtent l="0" t="0" r="1270" b="1905"/>
                  <wp:docPr id="99001831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000DE5AC" w14:textId="2BCDDD0A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7B0EB82" wp14:editId="3947CAB2">
                  <wp:extent cx="684530" cy="1026795"/>
                  <wp:effectExtent l="0" t="0" r="1270" b="1905"/>
                  <wp:docPr id="195902878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5346E59B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bottom"/>
          </w:tcPr>
          <w:p w14:paraId="3030AD36" w14:textId="5CB628C5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bottom"/>
          </w:tcPr>
          <w:p w14:paraId="613E78CC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bottom"/>
          </w:tcPr>
          <w:p w14:paraId="5671AD29" w14:textId="2D1A33B5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2" w:type="dxa"/>
            <w:textDirection w:val="tbRl"/>
            <w:vAlign w:val="center"/>
          </w:tcPr>
          <w:p w14:paraId="620CDC61" w14:textId="23623265" w:rsidR="001C5371" w:rsidRPr="001C5371" w:rsidRDefault="001C5371" w:rsidP="001F1644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Rightside up image</w:t>
            </w:r>
          </w:p>
        </w:tc>
      </w:tr>
      <w:tr w:rsidR="001C5371" w:rsidRPr="006A4747" w14:paraId="035CC524" w14:textId="77777777" w:rsidTr="001F1644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38160B5" w14:textId="77777777" w:rsidR="001C5371" w:rsidRPr="006A4747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Ranger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567BED8" w14:textId="77777777" w:rsidR="001C5371" w:rsidRPr="00753252" w:rsidRDefault="001C5371" w:rsidP="001F164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Bard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9561827" w14:textId="77777777" w:rsidR="001C5371" w:rsidRPr="006A4747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8113C0F" w14:textId="61E3558E" w:rsidR="001C5371" w:rsidRPr="006A4747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1A4B796" w14:textId="77777777" w:rsidR="001C5371" w:rsidRPr="006A4747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839F23F" w14:textId="34AD2657" w:rsidR="001C5371" w:rsidRPr="006A4747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000000" w:themeColor="text1"/>
            </w:tcBorders>
            <w:vAlign w:val="center"/>
          </w:tcPr>
          <w:p w14:paraId="620F632E" w14:textId="00407D17" w:rsidR="001C5371" w:rsidRPr="001C5371" w:rsidRDefault="00E875E5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</w:t>
            </w:r>
          </w:p>
        </w:tc>
      </w:tr>
      <w:tr w:rsidR="001C5371" w:rsidRPr="00753252" w14:paraId="02807325" w14:textId="77777777" w:rsidTr="001F1644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90398FF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A113AD7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</w:tcPr>
          <w:p w14:paraId="663DE1BF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20B1988" w14:textId="26E97BC4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</w:tcPr>
          <w:p w14:paraId="17C0F46B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EDF3E90" w14:textId="5723E97B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82" w:type="dxa"/>
            <w:tcBorders>
              <w:top w:val="single" w:sz="4" w:space="0" w:color="000000" w:themeColor="text1"/>
            </w:tcBorders>
            <w:textDirection w:val="tbRl"/>
            <w:vAlign w:val="center"/>
          </w:tcPr>
          <w:p w14:paraId="156FF115" w14:textId="28C7B848" w:rsidR="001C5371" w:rsidRPr="001C5371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1C5371" w:rsidRPr="00753252" w14:paraId="69F8BA01" w14:textId="77777777" w:rsidTr="00EC06FE">
        <w:trPr>
          <w:cantSplit/>
          <w:trHeight w:hRule="exact" w:val="1418"/>
        </w:trPr>
        <w:tc>
          <w:tcPr>
            <w:tcW w:w="1134" w:type="dxa"/>
          </w:tcPr>
          <w:p w14:paraId="14CE14FB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237DACB" wp14:editId="03D16635">
                  <wp:extent cx="684530" cy="774065"/>
                  <wp:effectExtent l="0" t="0" r="1270" b="6985"/>
                  <wp:docPr id="53952189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107A00D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34AA52C" wp14:editId="31AF3904">
                  <wp:extent cx="684530" cy="774065"/>
                  <wp:effectExtent l="0" t="0" r="1270" b="6985"/>
                  <wp:docPr id="81827526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8DA1DB1" w14:textId="05B0DEFE" w:rsidR="001C5371" w:rsidRDefault="001C5371" w:rsidP="001C537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6757D7" wp14:editId="30A1BB55">
                  <wp:extent cx="684530" cy="774065"/>
                  <wp:effectExtent l="0" t="0" r="1270" b="6985"/>
                  <wp:docPr id="69947406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C93EC69" w14:textId="0F19D743" w:rsidR="001C5371" w:rsidRPr="00753252" w:rsidRDefault="00BF4A9F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D63DB49" wp14:editId="192E7918">
                  <wp:extent cx="426720" cy="355469"/>
                  <wp:effectExtent l="0" t="0" r="0" b="6985"/>
                  <wp:docPr id="1677035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34534" cy="36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1F30706" w14:textId="1E6BAB32" w:rsidR="001C5371" w:rsidRPr="00753252" w:rsidRDefault="00BF4A9F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3936792" wp14:editId="29255B5B">
                  <wp:extent cx="426720" cy="355469"/>
                  <wp:effectExtent l="0" t="0" r="0" b="6985"/>
                  <wp:docPr id="4984158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34534" cy="36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1E1623F" w14:textId="1DCC6993" w:rsidR="00EC06FE" w:rsidRPr="00EC06FE" w:rsidRDefault="00BF4A9F" w:rsidP="00EC06FE">
            <w:pPr>
              <w:tabs>
                <w:tab w:val="left" w:pos="823"/>
              </w:tabs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5FAE81F" wp14:editId="450342C5">
                  <wp:extent cx="426720" cy="355469"/>
                  <wp:effectExtent l="0" t="0" r="0" b="6985"/>
                  <wp:docPr id="16342156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34534" cy="36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extDirection w:val="tbRl"/>
            <w:vAlign w:val="center"/>
          </w:tcPr>
          <w:p w14:paraId="2E82C628" w14:textId="10F56705" w:rsidR="001C5371" w:rsidRPr="001C5371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C5371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1C5371" w:rsidRPr="00753252" w14:paraId="038D27EF" w14:textId="77777777" w:rsidTr="00BF4A9F">
        <w:trPr>
          <w:cantSplit/>
          <w:trHeight w:hRule="exact" w:val="1418"/>
        </w:trPr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604B187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B613093" wp14:editId="5A91720F">
                  <wp:extent cx="684530" cy="774065"/>
                  <wp:effectExtent l="0" t="0" r="1270" b="6985"/>
                  <wp:docPr id="40753269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7D1B3080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8D190A1" wp14:editId="3AA62889">
                  <wp:extent cx="684530" cy="774065"/>
                  <wp:effectExtent l="0" t="0" r="1270" b="6985"/>
                  <wp:docPr id="37583367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35761A0" w14:textId="12D09C15" w:rsidR="001C5371" w:rsidRDefault="001C5371" w:rsidP="00BF4A9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00821B" wp14:editId="768C33A7">
                  <wp:extent cx="684530" cy="774065"/>
                  <wp:effectExtent l="0" t="0" r="1270" b="6985"/>
                  <wp:docPr id="150574863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1720A201" w14:textId="5D459C78" w:rsidR="001C5371" w:rsidRPr="00753252" w:rsidRDefault="00EC06FE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7233D4E" wp14:editId="4FB3EFCC">
                  <wp:extent cx="426720" cy="355469"/>
                  <wp:effectExtent l="0" t="0" r="0" b="6985"/>
                  <wp:docPr id="6590770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34" cy="36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9F4890C" w14:textId="7B02694F" w:rsidR="001C5371" w:rsidRPr="00753252" w:rsidRDefault="00BF4A9F" w:rsidP="00EC06F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68EFA54" wp14:editId="576819D5">
                  <wp:extent cx="426720" cy="355469"/>
                  <wp:effectExtent l="0" t="0" r="0" b="6985"/>
                  <wp:docPr id="104759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34" cy="36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59F3AB72" w14:textId="755198CA" w:rsidR="001C5371" w:rsidRPr="00753252" w:rsidRDefault="00BF4A9F" w:rsidP="001C5371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65F8214" wp14:editId="29DB26B1">
                  <wp:extent cx="426720" cy="355469"/>
                  <wp:effectExtent l="0" t="0" r="0" b="6985"/>
                  <wp:docPr id="1416744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34" cy="36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bottom w:val="single" w:sz="4" w:space="0" w:color="D9D9D9" w:themeColor="background1" w:themeShade="D9"/>
            </w:tcBorders>
            <w:textDirection w:val="tbRl"/>
            <w:vAlign w:val="center"/>
          </w:tcPr>
          <w:p w14:paraId="74051F42" w14:textId="317DDB85" w:rsidR="001C5371" w:rsidRPr="001C5371" w:rsidRDefault="001C5371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Rightside up image</w:t>
            </w:r>
          </w:p>
        </w:tc>
      </w:tr>
      <w:tr w:rsidR="001C5371" w:rsidRPr="006A4747" w14:paraId="4E8D0030" w14:textId="77777777" w:rsidTr="00FC1511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941A02A" w14:textId="77777777" w:rsidR="001C5371" w:rsidRPr="00753252" w:rsidRDefault="001C5371" w:rsidP="001C537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Fairy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45AA48C5" w14:textId="77777777" w:rsidR="001C5371" w:rsidRPr="00753252" w:rsidRDefault="001C5371" w:rsidP="00FC15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Fairy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4E24E70" w14:textId="6F85F3A5" w:rsidR="001C5371" w:rsidRDefault="001C5371" w:rsidP="00FC151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Fairy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0B67B6B" w14:textId="22BD6038" w:rsidR="001C5371" w:rsidRPr="006A4747" w:rsidRDefault="00FC1511" w:rsidP="00FC151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Giant Rat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8BA288B" w14:textId="61245A9C" w:rsidR="001C5371" w:rsidRPr="006A4747" w:rsidRDefault="00FC1511" w:rsidP="00FC151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Giant Rat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3A98725" w14:textId="4AB4EE89" w:rsidR="001C5371" w:rsidRPr="006A4747" w:rsidRDefault="00FC1511" w:rsidP="00FC151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Giant Rat</w:t>
            </w:r>
          </w:p>
        </w:tc>
        <w:tc>
          <w:tcPr>
            <w:tcW w:w="482" w:type="dxa"/>
            <w:tcBorders>
              <w:bottom w:val="single" w:sz="4" w:space="0" w:color="000000" w:themeColor="text1"/>
            </w:tcBorders>
            <w:vAlign w:val="center"/>
          </w:tcPr>
          <w:p w14:paraId="79B27705" w14:textId="2E8E13A0" w:rsidR="001C5371" w:rsidRPr="001C5371" w:rsidRDefault="00E875E5" w:rsidP="001F164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</w:t>
            </w:r>
          </w:p>
        </w:tc>
      </w:tr>
    </w:tbl>
    <w:p w14:paraId="6A76B02C" w14:textId="68573F99" w:rsidR="009634F5" w:rsidRPr="001C5371" w:rsidRDefault="00E875E5" w:rsidP="00E875E5">
      <w:pPr>
        <w:tabs>
          <w:tab w:val="right" w:pos="7230"/>
        </w:tabs>
        <w:spacing w:before="80" w:after="0" w:line="240" w:lineRule="auto"/>
        <w:rPr>
          <w:sz w:val="14"/>
          <w:szCs w:val="14"/>
        </w:rPr>
      </w:pPr>
      <w:r>
        <w:rPr>
          <w:sz w:val="14"/>
          <w:szCs w:val="14"/>
        </w:rPr>
        <w:t>Top row: 35mm=7ft ; bottom row: 25mm=5ft</w:t>
      </w:r>
      <w:r>
        <w:rPr>
          <w:sz w:val="14"/>
          <w:szCs w:val="14"/>
        </w:rPr>
        <w:tab/>
      </w:r>
      <w:r w:rsidR="001C5371" w:rsidRPr="001C5371">
        <w:rPr>
          <w:sz w:val="14"/>
          <w:szCs w:val="14"/>
        </w:rPr>
        <w:t>A5</w:t>
      </w:r>
      <w:r w:rsidR="001C5371">
        <w:rPr>
          <w:sz w:val="14"/>
          <w:szCs w:val="14"/>
        </w:rPr>
        <w:t xml:space="preserve"> TTRPG 25mm figurines template - aoakley.com public domain 2026-07</w:t>
      </w:r>
    </w:p>
    <w:sectPr w:rsidR="009634F5" w:rsidRPr="001C5371" w:rsidSect="001C5371">
      <w:pgSz w:w="8391" w:h="11906" w:code="1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F907" w14:textId="77777777" w:rsidR="00F03EAD" w:rsidRDefault="00F03EAD" w:rsidP="009E4647">
      <w:pPr>
        <w:spacing w:after="0" w:line="240" w:lineRule="auto"/>
      </w:pPr>
      <w:r>
        <w:separator/>
      </w:r>
    </w:p>
  </w:endnote>
  <w:endnote w:type="continuationSeparator" w:id="0">
    <w:p w14:paraId="4D45C315" w14:textId="77777777" w:rsidR="00F03EAD" w:rsidRDefault="00F03EAD" w:rsidP="009E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086F" w14:textId="77777777" w:rsidR="00F03EAD" w:rsidRDefault="00F03EAD" w:rsidP="009E4647">
      <w:pPr>
        <w:spacing w:after="0" w:line="240" w:lineRule="auto"/>
      </w:pPr>
      <w:r>
        <w:separator/>
      </w:r>
    </w:p>
  </w:footnote>
  <w:footnote w:type="continuationSeparator" w:id="0">
    <w:p w14:paraId="57B288AB" w14:textId="77777777" w:rsidR="00F03EAD" w:rsidRDefault="00F03EAD" w:rsidP="009E4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371"/>
    <w:rsid w:val="00017CAB"/>
    <w:rsid w:val="00034ECA"/>
    <w:rsid w:val="00060163"/>
    <w:rsid w:val="001C5371"/>
    <w:rsid w:val="001F1644"/>
    <w:rsid w:val="001F7694"/>
    <w:rsid w:val="00237212"/>
    <w:rsid w:val="00455AF1"/>
    <w:rsid w:val="0057740B"/>
    <w:rsid w:val="00636A2A"/>
    <w:rsid w:val="006F159A"/>
    <w:rsid w:val="007158AF"/>
    <w:rsid w:val="007A43EA"/>
    <w:rsid w:val="00862CEB"/>
    <w:rsid w:val="00913504"/>
    <w:rsid w:val="009634F5"/>
    <w:rsid w:val="009E4647"/>
    <w:rsid w:val="00AE3967"/>
    <w:rsid w:val="00AE3BA5"/>
    <w:rsid w:val="00B050A8"/>
    <w:rsid w:val="00BF4A9F"/>
    <w:rsid w:val="00CF1DA3"/>
    <w:rsid w:val="00E875E5"/>
    <w:rsid w:val="00EB03DC"/>
    <w:rsid w:val="00EC06FE"/>
    <w:rsid w:val="00F03EAD"/>
    <w:rsid w:val="00FC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51715"/>
  <w15:chartTrackingRefBased/>
  <w15:docId w15:val="{EFC5BFBE-127A-4497-8D34-A284D239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3EA"/>
    <w:pPr>
      <w:keepNext/>
      <w:keepLines/>
      <w:pBdr>
        <w:top w:val="single" w:sz="4" w:space="1" w:color="auto"/>
      </w:pBdr>
      <w:spacing w:before="240" w:after="240" w:line="240" w:lineRule="auto"/>
      <w:contextualSpacing/>
      <w:outlineLvl w:val="0"/>
    </w:pPr>
    <w:rPr>
      <w:rFonts w:ascii="Tahoma" w:eastAsiaTheme="majorEastAsia" w:hAnsi="Tahoma" w:cs="Tahoma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3EA"/>
    <w:pPr>
      <w:keepNext/>
      <w:keepLines/>
      <w:spacing w:before="240" w:after="240" w:line="240" w:lineRule="auto"/>
      <w:contextualSpacing/>
      <w:outlineLvl w:val="1"/>
    </w:pPr>
    <w:rPr>
      <w:rFonts w:ascii="Tahoma" w:eastAsiaTheme="majorEastAsia" w:hAnsi="Tahoma" w:cs="Tahoma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3EA"/>
    <w:pPr>
      <w:spacing w:before="240" w:after="240" w:line="240" w:lineRule="auto"/>
      <w:outlineLvl w:val="2"/>
    </w:pPr>
    <w:rPr>
      <w:rFonts w:ascii="Tahoma" w:hAnsi="Tahoma" w:cs="Tahom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9E4647"/>
    <w:pPr>
      <w:spacing w:after="0" w:line="240" w:lineRule="auto"/>
      <w:contextualSpacing/>
    </w:pPr>
    <w:rPr>
      <w:rFonts w:ascii="Tahoma" w:eastAsiaTheme="majorEastAsia" w:hAnsi="Tahoma" w:cs="Tahoma"/>
      <w:b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647"/>
    <w:rPr>
      <w:rFonts w:ascii="Tahoma" w:eastAsiaTheme="majorEastAsia" w:hAnsi="Tahoma" w:cs="Tahoma"/>
      <w:b/>
      <w:bCs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A43EA"/>
    <w:rPr>
      <w:rFonts w:ascii="Tahoma" w:eastAsiaTheme="majorEastAsia" w:hAnsi="Tahoma" w:cs="Tahoma"/>
      <w:b/>
      <w:bCs/>
      <w:sz w:val="36"/>
      <w:szCs w:val="36"/>
    </w:rPr>
  </w:style>
  <w:style w:type="paragraph" w:styleId="Subtitle">
    <w:name w:val="Subtitle"/>
    <w:basedOn w:val="Normal"/>
    <w:link w:val="SubtitleChar"/>
    <w:uiPriority w:val="11"/>
    <w:qFormat/>
    <w:rsid w:val="009E4647"/>
    <w:pPr>
      <w:numPr>
        <w:ilvl w:val="1"/>
      </w:numPr>
      <w:spacing w:before="60" w:after="120" w:line="240" w:lineRule="auto"/>
    </w:pPr>
    <w:rPr>
      <w:rFonts w:eastAsiaTheme="minorEastAsia" w:cstheme="minorHAnsi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647"/>
    <w:rPr>
      <w:rFonts w:eastAsiaTheme="minorEastAsia" w:cstheme="minorHAns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43EA"/>
    <w:rPr>
      <w:rFonts w:ascii="Tahoma" w:eastAsiaTheme="majorEastAsia" w:hAnsi="Tahoma" w:cs="Tahom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A43EA"/>
    <w:rPr>
      <w:rFonts w:ascii="Tahoma" w:hAnsi="Tahoma" w:cs="Tahoma"/>
      <w:sz w:val="26"/>
      <w:szCs w:val="26"/>
    </w:rPr>
  </w:style>
  <w:style w:type="paragraph" w:customStyle="1" w:styleId="Code">
    <w:name w:val="Code"/>
    <w:basedOn w:val="Normal"/>
    <w:link w:val="CodeChar"/>
    <w:qFormat/>
    <w:rsid w:val="001F7694"/>
    <w:pPr>
      <w:shd w:val="clear" w:color="auto" w:fill="BDD6EE" w:themeFill="accent5" w:themeFillTint="66"/>
      <w:suppressAutoHyphens/>
      <w:spacing w:before="120" w:after="120" w:line="240" w:lineRule="auto"/>
      <w:contextualSpacing/>
    </w:pPr>
    <w:rPr>
      <w:rFonts w:ascii="Consolas" w:hAnsi="Consolas"/>
      <w:sz w:val="20"/>
      <w:szCs w:val="20"/>
    </w:rPr>
  </w:style>
  <w:style w:type="character" w:customStyle="1" w:styleId="CodeChar">
    <w:name w:val="Code Char"/>
    <w:basedOn w:val="DefaultParagraphFont"/>
    <w:link w:val="Code"/>
    <w:rsid w:val="001F7694"/>
    <w:rPr>
      <w:rFonts w:ascii="Consolas" w:hAnsi="Consolas"/>
      <w:sz w:val="20"/>
      <w:szCs w:val="20"/>
      <w:shd w:val="clear" w:color="auto" w:fill="BDD6EE" w:themeFill="accent5" w:themeFillTint="66"/>
    </w:rPr>
  </w:style>
  <w:style w:type="paragraph" w:styleId="TOCHeading">
    <w:name w:val="TOC Heading"/>
    <w:basedOn w:val="Heading1"/>
    <w:next w:val="Normal"/>
    <w:uiPriority w:val="39"/>
    <w:unhideWhenUsed/>
    <w:qFormat/>
    <w:rsid w:val="009E4647"/>
    <w:pPr>
      <w:pBdr>
        <w:top w:val="none" w:sz="0" w:space="0" w:color="auto"/>
      </w:pBdr>
      <w:spacing w:after="0" w:line="259" w:lineRule="auto"/>
      <w:contextualSpacing w:val="0"/>
      <w:outlineLvl w:val="9"/>
    </w:pPr>
    <w:rPr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E464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E464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E464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9E464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4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647"/>
  </w:style>
  <w:style w:type="paragraph" w:styleId="Footer">
    <w:name w:val="footer"/>
    <w:basedOn w:val="Normal"/>
    <w:link w:val="FooterChar"/>
    <w:uiPriority w:val="99"/>
    <w:unhideWhenUsed/>
    <w:rsid w:val="009E4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647"/>
  </w:style>
  <w:style w:type="table" w:styleId="TableGrid">
    <w:name w:val="Table Grid"/>
    <w:basedOn w:val="TableNormal"/>
    <w:uiPriority w:val="39"/>
    <w:rsid w:val="001C5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OneDrive\Documents\Custom%20Office%20Templates\aoakle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79ABA-97CF-4892-8077-70A964FC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aoakley.dotm</Template>
  <TotalTime>60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Oakley</dc:creator>
  <cp:keywords/>
  <dc:description/>
  <cp:lastModifiedBy>Andrew Oakley</cp:lastModifiedBy>
  <cp:revision>3</cp:revision>
  <dcterms:created xsi:type="dcterms:W3CDTF">2026-07-27T13:34:00Z</dcterms:created>
  <dcterms:modified xsi:type="dcterms:W3CDTF">2026-07-27T15:52:00Z</dcterms:modified>
</cp:coreProperties>
</file>